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C80" w:rsidRPr="00606166" w:rsidRDefault="00B15C80" w:rsidP="00F20B86">
      <w:pPr>
        <w:jc w:val="center"/>
        <w:rPr>
          <w:rFonts w:ascii="Times New Roman" w:hAnsi="Times New Roman"/>
          <w:b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 xml:space="preserve">Паспорт проекта </w:t>
      </w:r>
    </w:p>
    <w:p w:rsidR="00B15C80" w:rsidRPr="00606166" w:rsidRDefault="00B15C80" w:rsidP="00F20B86">
      <w:pPr>
        <w:jc w:val="center"/>
        <w:rPr>
          <w:rFonts w:ascii="Times New Roman" w:hAnsi="Times New Roman"/>
          <w:b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 xml:space="preserve"> "Я весёлый Чипполлино"</w:t>
      </w:r>
    </w:p>
    <w:p w:rsidR="00B15C80" w:rsidRPr="00606166" w:rsidRDefault="00B15C80" w:rsidP="00F20B86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Вид проекта:</w:t>
      </w:r>
      <w:r w:rsidRPr="00606166">
        <w:rPr>
          <w:rFonts w:ascii="Times New Roman" w:hAnsi="Times New Roman"/>
          <w:sz w:val="28"/>
          <w:szCs w:val="28"/>
        </w:rPr>
        <w:t xml:space="preserve"> познавательно- исследовательский</w:t>
      </w:r>
    </w:p>
    <w:p w:rsidR="00B15C80" w:rsidRPr="00606166" w:rsidRDefault="00B15C80" w:rsidP="00F20B86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1 месяц </w:t>
      </w:r>
    </w:p>
    <w:p w:rsidR="00B15C80" w:rsidRPr="00606166" w:rsidRDefault="00B15C80" w:rsidP="00F20B86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Участники проекта:</w:t>
      </w:r>
      <w:r w:rsidRPr="00606166">
        <w:rPr>
          <w:rFonts w:ascii="Times New Roman" w:hAnsi="Times New Roman"/>
          <w:sz w:val="28"/>
          <w:szCs w:val="28"/>
        </w:rPr>
        <w:t xml:space="preserve"> дети средней группы, воспитатели, родители</w:t>
      </w:r>
    </w:p>
    <w:p w:rsidR="00B15C80" w:rsidRPr="00606166" w:rsidRDefault="00B15C80" w:rsidP="00F20B86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Образовательная область:</w:t>
      </w:r>
      <w:r w:rsidRPr="00606166">
        <w:rPr>
          <w:rFonts w:ascii="Times New Roman" w:hAnsi="Times New Roman"/>
          <w:sz w:val="28"/>
          <w:szCs w:val="28"/>
        </w:rPr>
        <w:t xml:space="preserve"> познавательное, социально- коммуникативное, речевое, физическое , художественно- эстетическое развитие.</w:t>
      </w:r>
    </w:p>
    <w:p w:rsidR="00B15C80" w:rsidRPr="00606166" w:rsidRDefault="00B15C80" w:rsidP="00661309">
      <w:pPr>
        <w:rPr>
          <w:rFonts w:ascii="Times New Roman" w:hAnsi="Times New Roman"/>
          <w:b/>
          <w:sz w:val="28"/>
          <w:szCs w:val="28"/>
          <w:u w:val="single"/>
        </w:rPr>
      </w:pPr>
      <w:r w:rsidRPr="00606166">
        <w:rPr>
          <w:rFonts w:ascii="Times New Roman" w:hAnsi="Times New Roman"/>
          <w:b/>
          <w:sz w:val="28"/>
          <w:szCs w:val="28"/>
          <w:u w:val="single"/>
        </w:rPr>
        <w:t xml:space="preserve">Актуальность: </w:t>
      </w:r>
      <w:r w:rsidRPr="00606166">
        <w:rPr>
          <w:rStyle w:val="apple-converted-space"/>
          <w:rFonts w:ascii="Times New Roman" w:hAnsi="Times New Roman"/>
          <w:color w:val="333333"/>
          <w:sz w:val="28"/>
          <w:szCs w:val="28"/>
        </w:rPr>
        <w:t> </w:t>
      </w:r>
      <w:r w:rsidRPr="00606166">
        <w:rPr>
          <w:rFonts w:ascii="Times New Roman" w:hAnsi="Times New Roman"/>
          <w:color w:val="333333"/>
          <w:sz w:val="28"/>
          <w:szCs w:val="28"/>
        </w:rPr>
        <w:t>Проект возник по инициативе самих детей группы. В ходе беседы с детьми выяснилось, что все знают: лук полезен, его надо есть, чтобы не болеть. А то, что зеленый лук можно вырастить на подоконнике при соблюдении условий роста растений практически никто не знал. Исходя из этого, мы решили провести исследование по выращиванию лука на подоконнике в благоприятных и неблагоприятных условиях и разработали данный проект.</w:t>
      </w:r>
    </w:p>
    <w:p w:rsidR="00B15C80" w:rsidRPr="00606166" w:rsidRDefault="00B15C80" w:rsidP="00661309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b/>
          <w:color w:val="333333"/>
          <w:sz w:val="28"/>
          <w:szCs w:val="28"/>
          <w:u w:val="single"/>
        </w:rPr>
        <w:t>Проблема проекта</w:t>
      </w:r>
      <w:r w:rsidRPr="00606166">
        <w:rPr>
          <w:color w:val="333333"/>
          <w:sz w:val="28"/>
          <w:szCs w:val="28"/>
          <w:u w:val="single"/>
        </w:rPr>
        <w:t>:</w:t>
      </w:r>
      <w:r w:rsidRPr="00606166">
        <w:rPr>
          <w:color w:val="333333"/>
          <w:sz w:val="28"/>
          <w:szCs w:val="28"/>
        </w:rPr>
        <w:t xml:space="preserve"> Можно ли вырастить зелёный лук на подоконнике?</w:t>
      </w:r>
    </w:p>
    <w:p w:rsidR="00B15C80" w:rsidRPr="00606166" w:rsidRDefault="00B15C80" w:rsidP="00661309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b/>
          <w:color w:val="333333"/>
          <w:sz w:val="28"/>
          <w:szCs w:val="28"/>
        </w:rPr>
        <w:t>Гипотеза:</w:t>
      </w:r>
      <w:r w:rsidRPr="00606166">
        <w:rPr>
          <w:color w:val="333333"/>
          <w:sz w:val="28"/>
          <w:szCs w:val="28"/>
        </w:rPr>
        <w:t xml:space="preserve"> Из репчатого лука можно вырастить перья зеленого лука при соблюдении условий, необходимых для роста растений (свет, тепло, вода, земля).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06166">
        <w:rPr>
          <w:rStyle w:val="Strong"/>
          <w:color w:val="333333"/>
          <w:sz w:val="28"/>
          <w:szCs w:val="28"/>
          <w:u w:val="single"/>
          <w:bdr w:val="none" w:sz="0" w:space="0" w:color="auto" w:frame="1"/>
        </w:rPr>
        <w:t>Ожидаемые результаты:</w:t>
      </w:r>
      <w:r w:rsidRPr="00606166">
        <w:rPr>
          <w:color w:val="333333"/>
          <w:sz w:val="28"/>
          <w:szCs w:val="28"/>
          <w:u w:val="single"/>
        </w:rPr>
        <w:t xml:space="preserve"> </w:t>
      </w:r>
      <w:r w:rsidRPr="00606166">
        <w:rPr>
          <w:color w:val="333333"/>
          <w:sz w:val="28"/>
          <w:szCs w:val="28"/>
        </w:rPr>
        <w:t>объединить детей, родителей и воспитателей в совместной деятельности, выращивание лука на подоконнике, при этом у детей сформируются познавательно- исследовательские качества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15C80" w:rsidRPr="00606166" w:rsidRDefault="00B15C80" w:rsidP="006A4CAA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606166">
        <w:rPr>
          <w:rFonts w:ascii="Times New Roman" w:hAnsi="Times New Roman"/>
          <w:sz w:val="28"/>
          <w:szCs w:val="28"/>
        </w:rPr>
        <w:t xml:space="preserve"> репчатый лук</w:t>
      </w:r>
    </w:p>
    <w:p w:rsidR="00B15C80" w:rsidRPr="00606166" w:rsidRDefault="00B15C80" w:rsidP="006A4CAA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</w:rPr>
        <w:t>Продукт проекта: -</w:t>
      </w:r>
      <w:r w:rsidRPr="00606166">
        <w:rPr>
          <w:rFonts w:ascii="Times New Roman" w:hAnsi="Times New Roman"/>
          <w:sz w:val="28"/>
          <w:szCs w:val="28"/>
        </w:rPr>
        <w:t>презентация</w:t>
      </w:r>
      <w:r w:rsidRPr="00606166">
        <w:rPr>
          <w:rFonts w:ascii="Times New Roman" w:hAnsi="Times New Roman"/>
          <w:b/>
          <w:sz w:val="28"/>
          <w:szCs w:val="28"/>
        </w:rPr>
        <w:t xml:space="preserve"> </w:t>
      </w:r>
      <w:r w:rsidRPr="00606166">
        <w:rPr>
          <w:rFonts w:ascii="Times New Roman" w:hAnsi="Times New Roman"/>
          <w:sz w:val="28"/>
          <w:szCs w:val="28"/>
        </w:rPr>
        <w:t>выставки "Я весёлый Чипполлино"</w:t>
      </w:r>
    </w:p>
    <w:p w:rsidR="00B15C80" w:rsidRPr="00606166" w:rsidRDefault="00B15C80" w:rsidP="006A4CAA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sz w:val="28"/>
          <w:szCs w:val="28"/>
        </w:rPr>
        <w:t xml:space="preserve">                                - создание книжек-малышек "Лук-зелёный друг"</w:t>
      </w:r>
    </w:p>
    <w:p w:rsidR="00B15C80" w:rsidRPr="00606166" w:rsidRDefault="00B15C80" w:rsidP="006A4CAA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sz w:val="28"/>
          <w:szCs w:val="28"/>
        </w:rPr>
        <w:t xml:space="preserve">                               -создание книги рецептов "Вкусный лучок"</w:t>
      </w:r>
    </w:p>
    <w:p w:rsidR="00B15C80" w:rsidRPr="00606166" w:rsidRDefault="00B15C80" w:rsidP="006A4CAA">
      <w:pPr>
        <w:rPr>
          <w:rFonts w:ascii="Times New Roman" w:hAnsi="Times New Roman"/>
          <w:sz w:val="28"/>
          <w:szCs w:val="28"/>
        </w:rPr>
      </w:pP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B15C80" w:rsidRPr="00606166" w:rsidRDefault="00B15C80" w:rsidP="00F20B86">
      <w:pPr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0616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Цель проекта: </w:t>
      </w:r>
      <w:r w:rsidRPr="00606166">
        <w:rPr>
          <w:rFonts w:ascii="Times New Roman" w:hAnsi="Times New Roman"/>
          <w:sz w:val="28"/>
          <w:szCs w:val="28"/>
          <w:lang w:eastAsia="ru-RU"/>
        </w:rPr>
        <w:t>вызвать у детей познавательные интерес к выращиванию репчатого лука на перо в комнатных условиях.</w:t>
      </w:r>
      <w:r w:rsidRPr="00606166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</w:p>
    <w:p w:rsidR="00B15C80" w:rsidRPr="00606166" w:rsidRDefault="00B15C80" w:rsidP="00B65D40">
      <w:pPr>
        <w:rPr>
          <w:rFonts w:ascii="Times New Roman" w:hAnsi="Times New Roman"/>
          <w:sz w:val="28"/>
          <w:szCs w:val="28"/>
        </w:rPr>
      </w:pPr>
      <w:r w:rsidRPr="00606166">
        <w:rPr>
          <w:rFonts w:ascii="Times New Roman" w:hAnsi="Times New Roman"/>
          <w:b/>
          <w:sz w:val="28"/>
          <w:szCs w:val="28"/>
          <w:u w:val="single"/>
          <w:lang w:eastAsia="ru-RU"/>
        </w:rPr>
        <w:t>Задачи проекта:</w:t>
      </w:r>
      <w:r w:rsidRPr="0060616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15C80" w:rsidRPr="00606166" w:rsidRDefault="00B15C80" w:rsidP="00B65D40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06166">
        <w:rPr>
          <w:rFonts w:ascii="Times New Roman" w:hAnsi="Times New Roman"/>
          <w:sz w:val="28"/>
          <w:szCs w:val="28"/>
          <w:lang w:eastAsia="ru-RU"/>
        </w:rPr>
        <w:t>Закрепить представления о луке, особенностях внешнего вида, строения.</w:t>
      </w:r>
    </w:p>
    <w:p w:rsidR="00B15C80" w:rsidRPr="00606166" w:rsidRDefault="00B15C80" w:rsidP="00B65D40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06166">
        <w:rPr>
          <w:rFonts w:ascii="Times New Roman" w:hAnsi="Times New Roman"/>
          <w:sz w:val="28"/>
          <w:szCs w:val="28"/>
          <w:lang w:eastAsia="ru-RU"/>
        </w:rPr>
        <w:t xml:space="preserve">Формировать представления об основных потребностях лука, условиях, которые необходимы для его роста (вода, земля, свет, тепло). </w:t>
      </w:r>
    </w:p>
    <w:p w:rsidR="00B15C80" w:rsidRPr="00606166" w:rsidRDefault="00B15C80" w:rsidP="00B65D40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06166">
        <w:rPr>
          <w:rFonts w:ascii="Times New Roman" w:hAnsi="Times New Roman"/>
          <w:sz w:val="28"/>
          <w:szCs w:val="28"/>
          <w:lang w:eastAsia="ru-RU"/>
        </w:rPr>
        <w:t xml:space="preserve">Развивать у детей основы исследовательской деятельности. </w:t>
      </w:r>
    </w:p>
    <w:p w:rsidR="00B15C80" w:rsidRPr="00606166" w:rsidRDefault="00B15C80" w:rsidP="00C8458B">
      <w:pPr>
        <w:numPr>
          <w:ilvl w:val="0"/>
          <w:numId w:val="1"/>
        </w:numPr>
        <w:rPr>
          <w:rFonts w:ascii="Times New Roman" w:hAnsi="Times New Roman"/>
          <w:sz w:val="28"/>
          <w:szCs w:val="28"/>
          <w:lang w:eastAsia="ru-RU"/>
        </w:rPr>
      </w:pPr>
      <w:r w:rsidRPr="00606166">
        <w:rPr>
          <w:rFonts w:ascii="Times New Roman" w:hAnsi="Times New Roman"/>
          <w:sz w:val="28"/>
          <w:szCs w:val="28"/>
          <w:lang w:eastAsia="ru-RU"/>
        </w:rPr>
        <w:t xml:space="preserve">Воспитывать интерес к уходу за растениями, любовь к ним. </w:t>
      </w:r>
    </w:p>
    <w:p w:rsidR="00B15C80" w:rsidRPr="00606166" w:rsidRDefault="00B15C80" w:rsidP="00661309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06166">
        <w:rPr>
          <w:rFonts w:ascii="Times New Roman" w:hAnsi="Times New Roman"/>
          <w:b/>
          <w:sz w:val="28"/>
          <w:szCs w:val="28"/>
          <w:u w:val="single"/>
        </w:rPr>
        <w:t>Этапы реализации проекта: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606166">
        <w:rPr>
          <w:b/>
          <w:i/>
          <w:iCs/>
          <w:color w:val="333333"/>
          <w:sz w:val="28"/>
          <w:szCs w:val="28"/>
          <w:bdr w:val="none" w:sz="0" w:space="0" w:color="auto" w:frame="1"/>
        </w:rPr>
        <w:t>1. Подготовительный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разработка модели (схемы) по выращиванию лука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подбор научной и художественной литературы о свойствах и пользе лука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 xml:space="preserve">-дидактических игр, иллюстраций 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подготовить землю, ёмкость с водой, лук со стаканчиками для посадки, лейку.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подбор загадок, пословиц, поговорок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подбор мультфильмов про лук</w:t>
      </w:r>
    </w:p>
    <w:p w:rsidR="00B15C80" w:rsidRPr="00606166" w:rsidRDefault="00B15C80" w:rsidP="00B915E2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-разработка консультаций для родителей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333333"/>
          <w:sz w:val="28"/>
          <w:szCs w:val="28"/>
          <w:bdr w:val="none" w:sz="0" w:space="0" w:color="auto" w:frame="1"/>
        </w:rPr>
      </w:pPr>
      <w:r w:rsidRPr="00606166">
        <w:rPr>
          <w:b/>
          <w:i/>
          <w:iCs/>
          <w:color w:val="333333"/>
          <w:sz w:val="28"/>
          <w:szCs w:val="28"/>
          <w:bdr w:val="none" w:sz="0" w:space="0" w:color="auto" w:frame="1"/>
        </w:rPr>
        <w:t>2. Основной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333333"/>
          <w:sz w:val="28"/>
          <w:szCs w:val="28"/>
          <w:u w:val="single"/>
          <w:bdr w:val="none" w:sz="0" w:space="0" w:color="auto" w:frame="1"/>
        </w:rPr>
      </w:pPr>
      <w:r>
        <w:rPr>
          <w:b/>
          <w:i/>
          <w:iCs/>
          <w:color w:val="333333"/>
          <w:sz w:val="28"/>
          <w:szCs w:val="28"/>
          <w:u w:val="single"/>
          <w:bdr w:val="none" w:sz="0" w:space="0" w:color="auto" w:frame="1"/>
        </w:rPr>
        <w:t>Р</w:t>
      </w:r>
      <w:r w:rsidRPr="00606166">
        <w:rPr>
          <w:b/>
          <w:i/>
          <w:iCs/>
          <w:color w:val="333333"/>
          <w:sz w:val="28"/>
          <w:szCs w:val="28"/>
          <w:u w:val="single"/>
          <w:bdr w:val="none" w:sz="0" w:space="0" w:color="auto" w:frame="1"/>
        </w:rPr>
        <w:t>еализация проекта</w:t>
      </w:r>
    </w:p>
    <w:p w:rsidR="00B15C80" w:rsidRPr="00606166" w:rsidRDefault="00B15C80" w:rsidP="00B915E2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б</w:t>
      </w:r>
      <w:r w:rsidRPr="00606166">
        <w:rPr>
          <w:color w:val="333333"/>
          <w:sz w:val="28"/>
          <w:szCs w:val="28"/>
        </w:rPr>
        <w:t>еседа: «Для чего нужен огород на подоконнике?»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беседа" Польза лука"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д</w:t>
      </w:r>
      <w:r w:rsidRPr="00606166">
        <w:rPr>
          <w:color w:val="333333"/>
          <w:sz w:val="28"/>
          <w:szCs w:val="28"/>
        </w:rPr>
        <w:t>идактические игры: «Вершки – корешки», «Овощи и фрукты».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ч</w:t>
      </w:r>
      <w:r w:rsidRPr="00606166">
        <w:rPr>
          <w:color w:val="333333"/>
          <w:sz w:val="28"/>
          <w:szCs w:val="28"/>
        </w:rPr>
        <w:t>тение сказки «Лук – зелёный друг»." купите лук -шотландская песенка" "Приключение Чипполлино"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за</w:t>
      </w:r>
      <w:r w:rsidRPr="00606166">
        <w:rPr>
          <w:color w:val="333333"/>
          <w:sz w:val="28"/>
          <w:szCs w:val="28"/>
        </w:rPr>
        <w:t xml:space="preserve">гадки, поговорки, пословицы про лук 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исследование роста лука (по схеме):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</w:t>
      </w:r>
      <w:r w:rsidRPr="00606166">
        <w:rPr>
          <w:color w:val="333333"/>
          <w:sz w:val="28"/>
          <w:szCs w:val="28"/>
        </w:rPr>
        <w:t>пыт №1: Посадка лука в землю; и в воду.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</w:t>
      </w:r>
      <w:r w:rsidRPr="00606166">
        <w:rPr>
          <w:color w:val="333333"/>
          <w:sz w:val="28"/>
          <w:szCs w:val="28"/>
        </w:rPr>
        <w:t>пыт №2: Наблюдение за ростом лука при благоприятных условиях;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</w:t>
      </w:r>
      <w:r w:rsidRPr="00606166">
        <w:rPr>
          <w:color w:val="333333"/>
          <w:sz w:val="28"/>
          <w:szCs w:val="28"/>
        </w:rPr>
        <w:t>пыт №3: Наблюдение за ростом лука при неблагоприятных условиях;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</w:t>
      </w:r>
      <w:r w:rsidRPr="00606166">
        <w:rPr>
          <w:color w:val="333333"/>
          <w:sz w:val="28"/>
          <w:szCs w:val="28"/>
        </w:rPr>
        <w:t>пыт №4: Сравнение двух опытов. -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</w:t>
      </w:r>
      <w:r w:rsidRPr="00606166">
        <w:rPr>
          <w:color w:val="333333"/>
          <w:sz w:val="28"/>
          <w:szCs w:val="28"/>
        </w:rPr>
        <w:t>онсультация для родителей «Лук – лекарственное растение»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рисунок  «Лук – мой друг"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-аппликация "Лучок- золотистый бочок"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-лепка "Посадка лука"</w:t>
      </w:r>
    </w:p>
    <w:p w:rsidR="00B15C80" w:rsidRPr="00606166" w:rsidRDefault="00B15C80" w:rsidP="006A4CAA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о</w:t>
      </w:r>
      <w:r w:rsidRPr="00606166">
        <w:rPr>
          <w:color w:val="333333"/>
          <w:sz w:val="28"/>
          <w:szCs w:val="28"/>
        </w:rPr>
        <w:t>формление" книги рецептов  с луком".</w:t>
      </w:r>
    </w:p>
    <w:p w:rsidR="00B15C80" w:rsidRPr="00606166" w:rsidRDefault="00B15C80" w:rsidP="0060616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 w:rsidRPr="00606166">
        <w:rPr>
          <w:b/>
          <w:i/>
          <w:iCs/>
          <w:color w:val="333333"/>
          <w:sz w:val="28"/>
          <w:szCs w:val="28"/>
          <w:bdr w:val="none" w:sz="0" w:space="0" w:color="auto" w:frame="1"/>
        </w:rPr>
        <w:t>3. Заключительный (</w:t>
      </w:r>
      <w:r w:rsidRPr="00606166">
        <w:rPr>
          <w:b/>
          <w:i/>
          <w:iCs/>
          <w:color w:val="333333"/>
          <w:sz w:val="28"/>
          <w:szCs w:val="28"/>
          <w:u w:val="single"/>
          <w:bdr w:val="none" w:sz="0" w:space="0" w:color="auto" w:frame="1"/>
        </w:rPr>
        <w:t>Презентация проекта</w:t>
      </w:r>
      <w:r w:rsidRPr="00606166">
        <w:rPr>
          <w:b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B15C80" w:rsidRPr="00606166" w:rsidRDefault="00B15C80" w:rsidP="00606166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 презентация выставки "Я весёлый Чипполино"</w:t>
      </w:r>
    </w:p>
    <w:p w:rsidR="00B15C80" w:rsidRPr="00606166" w:rsidRDefault="00B15C80" w:rsidP="00606166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-презентация книжек малышек "Лук- зелёный друг"</w:t>
      </w:r>
    </w:p>
    <w:p w:rsidR="00B15C80" w:rsidRPr="00606166" w:rsidRDefault="00B15C80" w:rsidP="00606166">
      <w:pPr>
        <w:pStyle w:val="NormalWeb"/>
        <w:shd w:val="clear" w:color="auto" w:fill="FFFFFF"/>
        <w:spacing w:before="300" w:beforeAutospacing="0" w:after="300" w:afterAutospacing="0"/>
        <w:rPr>
          <w:color w:val="333333"/>
          <w:sz w:val="28"/>
          <w:szCs w:val="28"/>
        </w:rPr>
      </w:pPr>
      <w:r w:rsidRPr="00606166">
        <w:rPr>
          <w:color w:val="333333"/>
          <w:sz w:val="28"/>
          <w:szCs w:val="28"/>
        </w:rPr>
        <w:t>-презентация книги рецептов "Вкусный лучок"</w:t>
      </w:r>
    </w:p>
    <w:p w:rsidR="00B15C80" w:rsidRPr="00150C3C" w:rsidRDefault="00B15C80" w:rsidP="00661309">
      <w:pPr>
        <w:rPr>
          <w:rFonts w:ascii="Times New Roman" w:hAnsi="Times New Roman"/>
          <w:b/>
          <w:sz w:val="28"/>
          <w:szCs w:val="28"/>
        </w:rPr>
      </w:pPr>
      <w:r w:rsidRPr="00150C3C">
        <w:rPr>
          <w:rFonts w:ascii="Times New Roman" w:hAnsi="Times New Roman"/>
          <w:b/>
          <w:sz w:val="28"/>
          <w:szCs w:val="28"/>
        </w:rPr>
        <w:t>Сотрудничество с семьей.</w:t>
      </w:r>
    </w:p>
    <w:p w:rsidR="00B15C80" w:rsidRDefault="00B15C80" w:rsidP="00661309">
      <w:pPr>
        <w:rPr>
          <w:rFonts w:ascii="Times New Roman" w:hAnsi="Times New Roman"/>
          <w:b/>
          <w:sz w:val="28"/>
          <w:szCs w:val="28"/>
          <w:u w:val="single"/>
        </w:rPr>
      </w:pPr>
    </w:p>
    <w:p w:rsidR="00B15C80" w:rsidRDefault="00B15C80" w:rsidP="00661309">
      <w:pPr>
        <w:rPr>
          <w:rFonts w:ascii="Times New Roman" w:hAnsi="Times New Roman"/>
          <w:sz w:val="28"/>
          <w:szCs w:val="28"/>
        </w:rPr>
      </w:pPr>
      <w:r w:rsidRPr="00150C3C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5pt;height:220.5pt">
            <v:imagedata r:id="rId5" o:title=""/>
          </v:shape>
        </w:pict>
      </w:r>
    </w:p>
    <w:p w:rsidR="00B15C80" w:rsidRPr="00150C3C" w:rsidRDefault="00B15C80" w:rsidP="00661309">
      <w:pPr>
        <w:rPr>
          <w:rFonts w:ascii="Times New Roman" w:hAnsi="Times New Roman"/>
          <w:sz w:val="28"/>
          <w:szCs w:val="28"/>
        </w:rPr>
      </w:pPr>
      <w:r w:rsidRPr="00150C3C">
        <w:rPr>
          <w:rFonts w:ascii="Times New Roman" w:hAnsi="Times New Roman"/>
          <w:sz w:val="28"/>
          <w:szCs w:val="28"/>
        </w:rPr>
        <w:pict>
          <v:shape id="_x0000_i1026" type="#_x0000_t75" style="width:489.75pt;height:275.25pt">
            <v:imagedata r:id="rId6" o:title=""/>
          </v:shape>
        </w:pict>
      </w:r>
    </w:p>
    <w:sectPr w:rsidR="00B15C80" w:rsidRPr="00150C3C" w:rsidSect="00E0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7D2E1A"/>
    <w:multiLevelType w:val="hybridMultilevel"/>
    <w:tmpl w:val="AEF44614"/>
    <w:lvl w:ilvl="0" w:tplc="E73A35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817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AA1E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6C28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E486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E0C9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4638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606D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E071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7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0B86"/>
    <w:rsid w:val="00050B25"/>
    <w:rsid w:val="00150C3C"/>
    <w:rsid w:val="004324D5"/>
    <w:rsid w:val="005E0BBD"/>
    <w:rsid w:val="00606166"/>
    <w:rsid w:val="00661309"/>
    <w:rsid w:val="006A4CAA"/>
    <w:rsid w:val="008A5E25"/>
    <w:rsid w:val="009703A1"/>
    <w:rsid w:val="00B15C80"/>
    <w:rsid w:val="00B2706A"/>
    <w:rsid w:val="00B65D40"/>
    <w:rsid w:val="00B915E2"/>
    <w:rsid w:val="00C8458B"/>
    <w:rsid w:val="00DC5A98"/>
    <w:rsid w:val="00E04919"/>
    <w:rsid w:val="00F20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91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65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61309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6130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941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1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1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</TotalTime>
  <Pages>4</Pages>
  <Words>473</Words>
  <Characters>2701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Admin</cp:lastModifiedBy>
  <cp:revision>6</cp:revision>
  <cp:lastPrinted>2017-04-02T04:31:00Z</cp:lastPrinted>
  <dcterms:created xsi:type="dcterms:W3CDTF">2017-03-30T11:58:00Z</dcterms:created>
  <dcterms:modified xsi:type="dcterms:W3CDTF">2018-02-02T02:18:00Z</dcterms:modified>
</cp:coreProperties>
</file>